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148" w:rsidRDefault="00D56E05" w:rsidP="00A0303F">
      <w:pPr>
        <w:jc w:val="center"/>
      </w:pPr>
      <w:r>
        <w:rPr>
          <w:noProof/>
          <w:lang w:eastAsia="nb-NO"/>
        </w:rPr>
        <w:drawing>
          <wp:inline distT="0" distB="0" distL="0" distR="0" wp14:anchorId="4C81724B" wp14:editId="1D0A7686">
            <wp:extent cx="7994531" cy="601980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083" r="4636"/>
                    <a:stretch/>
                  </pic:blipFill>
                  <pic:spPr bwMode="auto">
                    <a:xfrm>
                      <a:off x="0" y="0"/>
                      <a:ext cx="7995688" cy="602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148" w:rsidSect="00A030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E05"/>
    <w:rsid w:val="000072F3"/>
    <w:rsid w:val="0008131F"/>
    <w:rsid w:val="00131148"/>
    <w:rsid w:val="00540EDA"/>
    <w:rsid w:val="00595707"/>
    <w:rsid w:val="00A0303F"/>
    <w:rsid w:val="00C132C7"/>
    <w:rsid w:val="00CC7963"/>
    <w:rsid w:val="00D5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9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5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9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5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3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2873659A16504CA7858FEBECCBC063" ma:contentTypeVersion="0" ma:contentTypeDescription="Opprett et nytt dokument." ma:contentTypeScope="" ma:versionID="f0872a768bb39d20f7627e08127187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b6cd67344829d3a956a36ab89737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21D395-80E9-455E-8D7B-3D5DF3A7D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4534DF-BE88-4A57-BCF7-2F48A6341A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425C3A-13DC-4209-81B2-81C4EF8D6217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A10902B7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Jernbaneverket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Øyvind Rørslett</dc:creator>
  <cp:lastModifiedBy>Ragnar Sand Fuglum</cp:lastModifiedBy>
  <cp:revision>2</cp:revision>
  <cp:lastPrinted>2014-06-27T06:15:00Z</cp:lastPrinted>
  <dcterms:created xsi:type="dcterms:W3CDTF">2014-07-03T14:25:00Z</dcterms:created>
  <dcterms:modified xsi:type="dcterms:W3CDTF">2014-07-03T14:25:00Z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0x010100092873659A16504CA7858FEBECCBC063</vt:lpwstr>
  </property>
</Properties>
</file>